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2026-07-27-344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Blumenpavillon - Los 10 Installation Sanitär, Heizung, Lüftung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10 Installation Sanitär, Heizung, Lüftung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